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4DF" w:rsidRDefault="00B744DF" w:rsidP="00F400CC">
      <w:r>
        <w:t xml:space="preserve">Адрес темы на форуме - </w:t>
      </w:r>
      <w:hyperlink r:id="rId4" w:history="1">
        <w:r w:rsidRPr="00864D68">
          <w:rPr>
            <w:rStyle w:val="Hyperlink"/>
          </w:rPr>
          <w:t>http://www.pajero4x4.ru/bbs/phpBB2/viewtopic.php?f=81&amp;t=105087</w:t>
        </w:r>
      </w:hyperlink>
    </w:p>
    <w:p w:rsidR="00B744DF" w:rsidRPr="00AA1E2B" w:rsidRDefault="00B744DF" w:rsidP="00F400CC"/>
    <w:p w:rsidR="00B744DF" w:rsidRDefault="00B744DF" w:rsidP="00F400CC"/>
    <w:p w:rsidR="00B744DF" w:rsidRDefault="00B744DF" w:rsidP="00F400CC"/>
    <w:p w:rsidR="00B744DF" w:rsidRDefault="00B744DF" w:rsidP="00F400CC"/>
    <w:p w:rsidR="00B744DF" w:rsidRDefault="00B744DF" w:rsidP="00F400CC">
      <w:r>
        <w:object w:dxaOrig="11686" w:dyaOrig="67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9pt;height:319.5pt" o:ole="">
            <v:imagedata r:id="rId5" o:title=""/>
          </v:shape>
          <o:OLEObject Type="Embed" ProgID="Visio.Drawing.11" ShapeID="_x0000_i1025" DrawAspect="Content" ObjectID="_1418603169" r:id="rId6"/>
        </w:object>
      </w:r>
      <w:bookmarkStart w:id="0" w:name="_GoBack"/>
      <w:bookmarkEnd w:id="0"/>
    </w:p>
    <w:p w:rsidR="00B744DF" w:rsidRDefault="00B744DF" w:rsidP="00F400CC"/>
    <w:p w:rsidR="00B744DF" w:rsidRPr="00E0398F" w:rsidRDefault="00B744DF" w:rsidP="00F400CC">
      <w:r w:rsidRPr="00E0398F">
        <w:pict>
          <v:shape id="_x0000_i1026" type="#_x0000_t75" style="width:356.25pt;height:391.5pt">
            <v:imagedata r:id="rId7" o:title=""/>
          </v:shape>
        </w:pict>
      </w:r>
    </w:p>
    <w:sectPr w:rsidR="00B744DF" w:rsidRPr="00E0398F" w:rsidSect="00F400CC">
      <w:pgSz w:w="11906" w:h="16838"/>
      <w:pgMar w:top="284" w:right="142" w:bottom="284" w:left="709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3BD1"/>
    <w:rsid w:val="000E3BD1"/>
    <w:rsid w:val="00302888"/>
    <w:rsid w:val="00451C04"/>
    <w:rsid w:val="00472022"/>
    <w:rsid w:val="00530433"/>
    <w:rsid w:val="005953AF"/>
    <w:rsid w:val="006F1D6F"/>
    <w:rsid w:val="00864D68"/>
    <w:rsid w:val="00966523"/>
    <w:rsid w:val="009706C3"/>
    <w:rsid w:val="009A59E8"/>
    <w:rsid w:val="009D7E7C"/>
    <w:rsid w:val="00AA1E2B"/>
    <w:rsid w:val="00AE4957"/>
    <w:rsid w:val="00B744DF"/>
    <w:rsid w:val="00E0398F"/>
    <w:rsid w:val="00E22473"/>
    <w:rsid w:val="00EA298E"/>
    <w:rsid w:val="00EE4AC8"/>
    <w:rsid w:val="00EF48C2"/>
    <w:rsid w:val="00F0611D"/>
    <w:rsid w:val="00F36174"/>
    <w:rsid w:val="00F4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3A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Стиль1"/>
    <w:basedOn w:val="Normal"/>
    <w:uiPriority w:val="99"/>
    <w:rsid w:val="009D7E7C"/>
  </w:style>
  <w:style w:type="paragraph" w:styleId="BalloonText">
    <w:name w:val="Balloon Text"/>
    <w:basedOn w:val="Normal"/>
    <w:link w:val="BalloonTextChar"/>
    <w:uiPriority w:val="99"/>
    <w:semiHidden/>
    <w:rsid w:val="00F40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0C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AA1E2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95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7114">
          <w:marLeft w:val="3000"/>
          <w:marRight w:val="0"/>
          <w:marTop w:val="0"/>
          <w:marBottom w:val="0"/>
          <w:divBdr>
            <w:top w:val="single" w:sz="6" w:space="8" w:color="D6D3D3"/>
            <w:left w:val="single" w:sz="6" w:space="30" w:color="D6D3D3"/>
            <w:bottom w:val="single" w:sz="6" w:space="15" w:color="D6D3D3"/>
            <w:right w:val="single" w:sz="6" w:space="30" w:color="D6D3D3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hyperlink" Target="http://www.pajero4x4.ru/bbs/phpBB2/viewtopic.php?f=81&amp;t=10508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29</Words>
  <Characters>169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*</cp:lastModifiedBy>
  <cp:revision>4</cp:revision>
  <dcterms:created xsi:type="dcterms:W3CDTF">2013-01-01T23:02:00Z</dcterms:created>
  <dcterms:modified xsi:type="dcterms:W3CDTF">2013-01-01T23:40:00Z</dcterms:modified>
</cp:coreProperties>
</file>